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6804E2" w14:textId="77777777" w:rsidR="00A664AD" w:rsidRDefault="00A664AD"/>
    <w:p w14:paraId="449027AB" w14:textId="50A6BF76" w:rsidR="00A664AD" w:rsidRDefault="00A664AD"/>
    <w:p w14:paraId="694EB598" w14:textId="280BFCF1" w:rsidR="00A664AD" w:rsidRDefault="00A664AD"/>
    <w:p w14:paraId="0B996655" w14:textId="17FCC310" w:rsidR="00A664AD" w:rsidRDefault="00AD6EA0">
      <w:pPr>
        <w:rPr>
          <w:rFonts w:ascii="Arial" w:hAnsi="Arial" w:cs="Arial"/>
          <w:b/>
          <w:bCs/>
          <w:noProof/>
          <w:sz w:val="36"/>
          <w:szCs w:val="36"/>
        </w:rPr>
      </w:pPr>
      <w:r w:rsidRPr="00AD6EA0">
        <w:rPr>
          <w:rFonts w:ascii="Arial" w:hAnsi="Arial" w:cs="Arial"/>
          <w:b/>
          <w:bCs/>
          <w:noProof/>
          <w:sz w:val="36"/>
          <w:szCs w:val="36"/>
        </w:rPr>
        <w:t>SHEFFIELD</w:t>
      </w:r>
      <w:r>
        <w:rPr>
          <w:rFonts w:ascii="Arial" w:hAnsi="Arial" w:cs="Arial"/>
          <w:b/>
          <w:bCs/>
          <w:noProof/>
          <w:sz w:val="36"/>
          <w:szCs w:val="36"/>
        </w:rPr>
        <w:t xml:space="preserve"> CLARION RAMBLERS HANDBOOKS</w:t>
      </w:r>
    </w:p>
    <w:p w14:paraId="56D3F7B4" w14:textId="61CF17B3" w:rsidR="00AD6EA0" w:rsidRDefault="00AD6EA0">
      <w:pPr>
        <w:rPr>
          <w:rFonts w:ascii="Arial" w:hAnsi="Arial" w:cs="Arial"/>
          <w:b/>
          <w:bCs/>
          <w:noProof/>
          <w:sz w:val="36"/>
          <w:szCs w:val="36"/>
        </w:rPr>
      </w:pPr>
      <w:r>
        <w:rPr>
          <w:rFonts w:ascii="Arial" w:hAnsi="Arial" w:cs="Arial"/>
          <w:b/>
          <w:bCs/>
          <w:noProof/>
          <w:sz w:val="36"/>
          <w:szCs w:val="36"/>
        </w:rPr>
        <w:t xml:space="preserve">INDEX 1914 </w:t>
      </w:r>
      <w:r w:rsidR="00C767A1">
        <w:rPr>
          <w:rFonts w:ascii="Arial" w:hAnsi="Arial" w:cs="Arial"/>
          <w:b/>
          <w:bCs/>
          <w:noProof/>
          <w:sz w:val="36"/>
          <w:szCs w:val="36"/>
        </w:rPr>
        <w:t>–</w:t>
      </w:r>
      <w:r>
        <w:rPr>
          <w:rFonts w:ascii="Arial" w:hAnsi="Arial" w:cs="Arial"/>
          <w:b/>
          <w:bCs/>
          <w:noProof/>
          <w:sz w:val="36"/>
          <w:szCs w:val="36"/>
        </w:rPr>
        <w:t xml:space="preserve"> 1959</w:t>
      </w:r>
    </w:p>
    <w:p w14:paraId="378B8E6E" w14:textId="3D60EE9F" w:rsidR="00C767A1" w:rsidRPr="00AD6EA0" w:rsidRDefault="00C767A1">
      <w:pPr>
        <w:rPr>
          <w:rFonts w:ascii="Arial" w:hAnsi="Arial" w:cs="Arial"/>
          <w:b/>
          <w:bCs/>
          <w:sz w:val="36"/>
          <w:szCs w:val="36"/>
        </w:rPr>
      </w:pPr>
      <w:r>
        <w:rPr>
          <w:rFonts w:ascii="Arial" w:hAnsi="Arial" w:cs="Arial"/>
          <w:b/>
          <w:bCs/>
          <w:noProof/>
          <w:sz w:val="36"/>
          <w:szCs w:val="36"/>
        </w:rPr>
        <w:lastRenderedPageBreak/>
        <w:drawing>
          <wp:inline distT="0" distB="0" distL="0" distR="0" wp14:anchorId="2C226171" wp14:editId="4ECE7485">
            <wp:extent cx="7642225" cy="5731510"/>
            <wp:effectExtent l="2858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42225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36"/>
          <w:szCs w:val="36"/>
        </w:rPr>
        <w:lastRenderedPageBreak/>
        <w:drawing>
          <wp:inline distT="0" distB="0" distL="0" distR="0" wp14:anchorId="6822F79A" wp14:editId="2F1761C9">
            <wp:extent cx="7642225" cy="5731510"/>
            <wp:effectExtent l="2858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42225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36"/>
          <w:szCs w:val="36"/>
        </w:rPr>
        <w:lastRenderedPageBreak/>
        <w:drawing>
          <wp:inline distT="0" distB="0" distL="0" distR="0" wp14:anchorId="32743C41" wp14:editId="7427DAE3">
            <wp:extent cx="7642225" cy="5731510"/>
            <wp:effectExtent l="2858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42225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36"/>
          <w:szCs w:val="36"/>
        </w:rPr>
        <w:lastRenderedPageBreak/>
        <w:drawing>
          <wp:inline distT="0" distB="0" distL="0" distR="0" wp14:anchorId="1E5BE0A1" wp14:editId="3851AF6D">
            <wp:extent cx="7642225" cy="5731510"/>
            <wp:effectExtent l="2858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42225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36"/>
          <w:szCs w:val="36"/>
        </w:rPr>
        <w:lastRenderedPageBreak/>
        <w:drawing>
          <wp:inline distT="0" distB="0" distL="0" distR="0" wp14:anchorId="4AAF221A" wp14:editId="5D77DD5B">
            <wp:extent cx="7642225" cy="5731510"/>
            <wp:effectExtent l="2858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42225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767A1" w:rsidRPr="00AD6EA0">
      <w:pgSz w:w="11906" w:h="16838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5D7574" w14:textId="77777777" w:rsidR="00697895" w:rsidRDefault="00697895">
      <w:pPr>
        <w:spacing w:after="0" w:line="240" w:lineRule="auto"/>
      </w:pPr>
      <w:r>
        <w:separator/>
      </w:r>
    </w:p>
  </w:endnote>
  <w:endnote w:type="continuationSeparator" w:id="0">
    <w:p w14:paraId="599ECC54" w14:textId="77777777" w:rsidR="00697895" w:rsidRDefault="006978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1DFEF3" w14:textId="77777777" w:rsidR="00697895" w:rsidRDefault="00697895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266EE392" w14:textId="77777777" w:rsidR="00697895" w:rsidRDefault="0069789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proofState w:spelling="clean"/>
  <w:attachedTemplate r:id="rId1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useWord2013TrackBottomHyphenation" w:uri="http://schemas.microsoft.com/office/word" w:val="1"/>
  </w:compat>
  <w:rsids>
    <w:rsidRoot w:val="00A664AD"/>
    <w:rsid w:val="00697895"/>
    <w:rsid w:val="00A664AD"/>
    <w:rsid w:val="00AD6EA0"/>
    <w:rsid w:val="00C767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F0B8D7"/>
  <w15:docId w15:val="{C43D8D9B-9BC8-4615-BDB3-118280FFBC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2"/>
        <w:szCs w:val="22"/>
        <w:lang w:val="en-GB" w:eastAsia="en-US" w:bidi="ar-SA"/>
      </w:rPr>
    </w:rPrDefault>
    <w:pPrDefault>
      <w:pPr>
        <w:autoSpaceDN w:val="0"/>
        <w:spacing w:after="160" w:line="256" w:lineRule="auto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Norma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9</Words>
  <Characters>55</Characters>
  <Application>Microsoft Office Word</Application>
  <DocSecurity>0</DocSecurity>
  <Lines>1</Lines>
  <Paragraphs>1</Paragraphs>
  <ScaleCrop>false</ScaleCrop>
  <Company/>
  <LinksUpToDate>false</LinksUpToDate>
  <CharactersWithSpaces>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Mike's pc</dc:creator>
  <dc:description/>
  <cp:lastModifiedBy>Mike's pc</cp:lastModifiedBy>
  <cp:revision>3</cp:revision>
  <dcterms:created xsi:type="dcterms:W3CDTF">2021-05-08T10:38:00Z</dcterms:created>
  <dcterms:modified xsi:type="dcterms:W3CDTF">2021-05-08T10:40:00Z</dcterms:modified>
</cp:coreProperties>
</file>